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2B" w:rsidRDefault="00E3392B">
      <w:pPr>
        <w:rPr>
          <w:lang w:val="sk-SK"/>
        </w:rPr>
      </w:pPr>
    </w:p>
    <w:p w:rsidR="0064144B" w:rsidRPr="00456A10" w:rsidRDefault="00B3615E" w:rsidP="00456A10">
      <w:pPr>
        <w:spacing w:line="240" w:lineRule="auto"/>
        <w:rPr>
          <w:b/>
          <w:sz w:val="44"/>
          <w:szCs w:val="44"/>
          <w:lang w:val="sk-SK"/>
        </w:rPr>
      </w:pPr>
      <w:r w:rsidRPr="00456A10">
        <w:rPr>
          <w:b/>
          <w:sz w:val="44"/>
          <w:szCs w:val="44"/>
          <w:lang w:val="sk-SK"/>
        </w:rPr>
        <w:t xml:space="preserve">Vyjadri </w:t>
      </w:r>
      <w:r w:rsidR="001E1DB7" w:rsidRPr="00456A10">
        <w:rPr>
          <w:b/>
          <w:sz w:val="44"/>
          <w:szCs w:val="44"/>
          <w:lang w:val="sk-SK"/>
        </w:rPr>
        <w:t xml:space="preserve">hodnotu </w:t>
      </w:r>
      <w:r w:rsidRPr="00456A10">
        <w:rPr>
          <w:b/>
          <w:sz w:val="44"/>
          <w:szCs w:val="44"/>
          <w:lang w:val="sk-SK"/>
        </w:rPr>
        <w:t>desatinným číslom v</w:t>
      </w:r>
      <w:r w:rsidR="001E1DB7" w:rsidRPr="00456A10">
        <w:rPr>
          <w:b/>
          <w:sz w:val="44"/>
          <w:szCs w:val="44"/>
          <w:lang w:val="sk-SK"/>
        </w:rPr>
        <w:t> </w:t>
      </w:r>
      <w:r w:rsidRPr="00456A10">
        <w:rPr>
          <w:b/>
          <w:sz w:val="44"/>
          <w:szCs w:val="44"/>
          <w:lang w:val="sk-SK"/>
        </w:rPr>
        <w:t>eurách</w:t>
      </w:r>
      <w:r w:rsidR="001E1DB7" w:rsidRPr="00456A10">
        <w:rPr>
          <w:b/>
          <w:sz w:val="44"/>
          <w:szCs w:val="44"/>
          <w:lang w:val="sk-SK"/>
        </w:rPr>
        <w:t xml:space="preserve"> (€)</w:t>
      </w:r>
    </w:p>
    <w:p w:rsidR="001E1DB7" w:rsidRPr="001E1DB7" w:rsidRDefault="001E1DB7" w:rsidP="00456A10">
      <w:pPr>
        <w:spacing w:line="240" w:lineRule="auto"/>
        <w:jc w:val="center"/>
        <w:rPr>
          <w:sz w:val="24"/>
          <w:szCs w:val="24"/>
          <w:lang w:val="sk-SK"/>
        </w:rPr>
      </w:pPr>
      <w:r w:rsidRPr="001E1DB7">
        <w:rPr>
          <w:sz w:val="24"/>
          <w:szCs w:val="24"/>
          <w:lang w:val="sk-SK"/>
        </w:rPr>
        <w:t>(klikni do modrého rámčeka a vyber správnu odpovedˇ)</w:t>
      </w:r>
    </w:p>
    <w:p w:rsidR="001633CE" w:rsidRDefault="008D252F">
      <w:pPr>
        <w:rPr>
          <w:lang w:val="sk-SK"/>
        </w:rPr>
      </w:pPr>
      <w:r>
        <w:rPr>
          <w:b/>
          <w:lang w:val="sk-SK"/>
        </w:rPr>
        <w:t>1.</w:t>
      </w:r>
      <w:r w:rsidR="0064144B" w:rsidRPr="0064144B">
        <w:rPr>
          <w:noProof/>
          <w:lang w:eastAsia="cs-CZ"/>
        </w:rPr>
        <w:drawing>
          <wp:inline distT="0" distB="0" distL="0" distR="0">
            <wp:extent cx="1409700" cy="1409700"/>
            <wp:effectExtent l="0" t="0" r="0" b="0"/>
            <wp:docPr id="4" name="Obrázok 2" descr="1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34" cy="140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4B" w:rsidRPr="0064144B">
        <w:rPr>
          <w:noProof/>
          <w:lang w:eastAsia="cs-CZ"/>
        </w:rPr>
        <w:drawing>
          <wp:inline distT="0" distB="0" distL="0" distR="0">
            <wp:extent cx="628650" cy="628650"/>
            <wp:effectExtent l="19050" t="0" r="0" b="0"/>
            <wp:docPr id="5" name="Obrázok 0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4B" w:rsidRPr="0064144B">
        <w:rPr>
          <w:noProof/>
          <w:lang w:eastAsia="cs-CZ"/>
        </w:rPr>
        <w:drawing>
          <wp:inline distT="0" distB="0" distL="0" distR="0">
            <wp:extent cx="561975" cy="561975"/>
            <wp:effectExtent l="19050" t="0" r="9525" b="0"/>
            <wp:docPr id="2" name="Obrázok 0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44B">
        <w:rPr>
          <w:b/>
          <w:lang w:val="sk-SK"/>
        </w:rPr>
        <w:t xml:space="preserve">             </w:t>
      </w:r>
      <w:sdt>
        <w:sdtPr>
          <w:rPr>
            <w:sz w:val="40"/>
            <w:szCs w:val="40"/>
            <w:highlight w:val="blue"/>
            <w:shd w:val="clear" w:color="auto" w:fill="00B0F0"/>
            <w:lang w:val="sk-SK"/>
          </w:rPr>
          <w:alias w:val="Euro"/>
          <w:tag w:val="Euro"/>
          <w:id w:val="14403206"/>
          <w:placeholder>
            <w:docPart w:val="2343481E6AD34EF59014CD288B5DDD23"/>
          </w:placeholder>
          <w:comboBox>
            <w:listItem w:displayText="????" w:value="????"/>
            <w:listItem w:displayText="1,11" w:value="1,11"/>
            <w:listItem w:displayText="1,02" w:value="1,02"/>
            <w:listItem w:displayText="1,2" w:value="1,2"/>
            <w:listItem w:displayText="1,002" w:value="1,002"/>
          </w:comboBox>
        </w:sdtPr>
        <w:sdtContent>
          <w:r w:rsidR="00626F57">
            <w:rPr>
              <w:sz w:val="40"/>
              <w:szCs w:val="40"/>
              <w:highlight w:val="blue"/>
              <w:shd w:val="clear" w:color="auto" w:fill="00B0F0"/>
              <w:lang w:val="sk-SK"/>
            </w:rPr>
            <w:t>????</w:t>
          </w:r>
        </w:sdtContent>
      </w:sdt>
      <w:r w:rsidR="00F00E72" w:rsidRPr="00F00E72">
        <w:rPr>
          <w:sz w:val="40"/>
          <w:szCs w:val="40"/>
          <w:highlight w:val="blue"/>
          <w:shd w:val="clear" w:color="auto" w:fill="00B0F0"/>
          <w:lang w:val="sk-SK"/>
        </w:rPr>
        <w:t xml:space="preserve">  </w:t>
      </w:r>
    </w:p>
    <w:p w:rsidR="001633CE" w:rsidRDefault="001633CE">
      <w:pPr>
        <w:rPr>
          <w:lang w:val="sk-SK"/>
        </w:rPr>
      </w:pPr>
    </w:p>
    <w:p w:rsidR="000D7EDF" w:rsidRDefault="000D7EDF">
      <w:pPr>
        <w:rPr>
          <w:lang w:val="sk-SK"/>
        </w:rPr>
      </w:pPr>
    </w:p>
    <w:p w:rsidR="000D7EDF" w:rsidRDefault="00A53354">
      <w:pPr>
        <w:rPr>
          <w:lang w:val="sk-SK"/>
        </w:rPr>
      </w:pPr>
      <w:r>
        <w:rPr>
          <w:lang w:val="sk-SK"/>
        </w:rPr>
        <w:t xml:space="preserve">  </w:t>
      </w:r>
      <w:r w:rsidR="008D252F">
        <w:rPr>
          <w:lang w:val="sk-SK"/>
        </w:rPr>
        <w:t>2.</w:t>
      </w:r>
      <w:r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7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238250" cy="1238250"/>
            <wp:effectExtent l="19050" t="0" r="0" b="0"/>
            <wp:docPr id="6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049" cy="12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</w:t>
      </w:r>
      <w:r>
        <w:rPr>
          <w:noProof/>
          <w:lang w:eastAsia="cs-CZ"/>
        </w:rPr>
        <w:drawing>
          <wp:inline distT="0" distB="0" distL="0" distR="0">
            <wp:extent cx="1152525" cy="1152525"/>
            <wp:effectExtent l="19050" t="0" r="9525" b="0"/>
            <wp:docPr id="3" name="Obrázok 0" descr="2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en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E72">
        <w:rPr>
          <w:lang w:val="sk-SK"/>
        </w:rPr>
        <w:t xml:space="preserve">      </w:t>
      </w:r>
      <w:sdt>
        <w:sdtPr>
          <w:rPr>
            <w:sz w:val="40"/>
            <w:szCs w:val="40"/>
            <w:highlight w:val="blue"/>
            <w:lang w:val="sk-SK"/>
          </w:rPr>
          <w:alias w:val="Eurá"/>
          <w:tag w:val="Eurá"/>
          <w:id w:val="54517834"/>
          <w:placeholder>
            <w:docPart w:val="DefaultPlaceholder_22675704"/>
          </w:placeholder>
          <w:comboBox>
            <w:listItem w:displayText="????" w:value="????"/>
            <w:listItem w:displayText="2,07" w:value="2,07"/>
            <w:listItem w:displayText="2,70" w:value="2,70"/>
            <w:listItem w:displayText="70,2" w:value="70,2"/>
          </w:comboBox>
        </w:sdtPr>
        <w:sdtContent>
          <w:r w:rsidR="00F00E72" w:rsidRPr="00F00E72">
            <w:rPr>
              <w:sz w:val="40"/>
              <w:szCs w:val="40"/>
              <w:highlight w:val="blue"/>
              <w:lang w:val="sk-SK"/>
            </w:rPr>
            <w:t xml:space="preserve">  ????  </w:t>
          </w:r>
        </w:sdtContent>
      </w:sdt>
    </w:p>
    <w:p w:rsidR="00A53354" w:rsidRDefault="00A53354">
      <w:pPr>
        <w:rPr>
          <w:lang w:val="sk-SK"/>
        </w:rPr>
      </w:pPr>
    </w:p>
    <w:p w:rsidR="00A53354" w:rsidRDefault="00A53354">
      <w:pPr>
        <w:rPr>
          <w:lang w:val="sk-SK"/>
        </w:rPr>
      </w:pPr>
    </w:p>
    <w:p w:rsidR="00A53354" w:rsidRDefault="008D252F">
      <w:pPr>
        <w:rPr>
          <w:noProof/>
          <w:lang w:eastAsia="cs-CZ"/>
        </w:rPr>
      </w:pPr>
      <w:r>
        <w:rPr>
          <w:lang w:val="sk-SK"/>
        </w:rPr>
        <w:t>3.</w:t>
      </w:r>
      <w:r w:rsidR="00A53354" w:rsidRPr="00A53354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8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lang w:val="sk-SK"/>
        </w:rPr>
        <w:t xml:space="preserve">  </w:t>
      </w:r>
      <w:r w:rsidR="00A53354">
        <w:rPr>
          <w:noProof/>
          <w:lang w:eastAsia="cs-CZ"/>
        </w:rPr>
        <w:t xml:space="preserve"> </w:t>
      </w:r>
      <w:r w:rsidR="00A53354">
        <w:rPr>
          <w:noProof/>
          <w:lang w:eastAsia="cs-CZ"/>
        </w:rPr>
        <w:drawing>
          <wp:inline distT="0" distB="0" distL="0" distR="0">
            <wp:extent cx="1114425" cy="1114425"/>
            <wp:effectExtent l="19050" t="0" r="9525" b="0"/>
            <wp:docPr id="9" name="Obrázok 8" descr="2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en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noProof/>
          <w:lang w:eastAsia="cs-CZ"/>
        </w:rPr>
        <w:t xml:space="preserve">    </w:t>
      </w:r>
      <w:r w:rsidR="00A53354">
        <w:rPr>
          <w:noProof/>
          <w:lang w:eastAsia="cs-CZ"/>
        </w:rPr>
        <w:drawing>
          <wp:inline distT="0" distB="0" distL="0" distR="0">
            <wp:extent cx="885825" cy="885825"/>
            <wp:effectExtent l="19050" t="0" r="9525" b="0"/>
            <wp:docPr id="10" name="Obrázok 9" descr="10 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EN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3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noProof/>
          <w:lang w:eastAsia="cs-CZ"/>
        </w:rPr>
        <w:t xml:space="preserve"> </w:t>
      </w:r>
      <w:r w:rsidR="00A53354">
        <w:rPr>
          <w:noProof/>
          <w:lang w:eastAsia="cs-CZ"/>
        </w:rPr>
        <w:drawing>
          <wp:inline distT="0" distB="0" distL="0" distR="0">
            <wp:extent cx="723900" cy="723900"/>
            <wp:effectExtent l="19050" t="0" r="0" b="0"/>
            <wp:docPr id="11" name="Obrázok 10" descr="5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E72">
        <w:rPr>
          <w:noProof/>
          <w:lang w:eastAsia="cs-CZ"/>
        </w:rPr>
        <w:t xml:space="preserve">    </w:t>
      </w:r>
      <w:sdt>
        <w:sdtPr>
          <w:rPr>
            <w:sz w:val="40"/>
            <w:szCs w:val="40"/>
            <w:highlight w:val="blue"/>
            <w:lang w:val="sk-SK"/>
          </w:rPr>
          <w:alias w:val="Eurá"/>
          <w:tag w:val="Eurá"/>
          <w:id w:val="54517841"/>
          <w:placeholder>
            <w:docPart w:val="8044F1950C214C9EA36ABA77EF916109"/>
          </w:placeholder>
          <w:comboBox>
            <w:listItem w:displayText="????" w:value="????"/>
            <w:listItem w:displayText="22,15" w:value="22,15"/>
            <w:listItem w:displayText="32,5" w:value="32,5"/>
            <w:listItem w:displayText="2,35" w:value="2,35"/>
          </w:comboBox>
        </w:sdtPr>
        <w:sdtContent>
          <w:r w:rsidR="00F00E72" w:rsidRPr="00F00E72">
            <w:rPr>
              <w:sz w:val="40"/>
              <w:szCs w:val="40"/>
              <w:highlight w:val="blue"/>
              <w:lang w:val="sk-SK"/>
            </w:rPr>
            <w:t xml:space="preserve">  ????  </w:t>
          </w:r>
        </w:sdtContent>
      </w:sdt>
    </w:p>
    <w:p w:rsidR="00A53354" w:rsidRDefault="00A53354">
      <w:pPr>
        <w:rPr>
          <w:noProof/>
          <w:lang w:eastAsia="cs-CZ"/>
        </w:rPr>
      </w:pPr>
    </w:p>
    <w:p w:rsidR="00A53354" w:rsidRDefault="00A53354">
      <w:pPr>
        <w:rPr>
          <w:noProof/>
          <w:lang w:eastAsia="cs-CZ"/>
        </w:rPr>
      </w:pPr>
    </w:p>
    <w:p w:rsidR="00A53354" w:rsidRDefault="008D252F">
      <w:pPr>
        <w:rPr>
          <w:lang w:val="sk-SK"/>
        </w:rPr>
      </w:pPr>
      <w:r>
        <w:rPr>
          <w:lang w:val="sk-SK"/>
        </w:rPr>
        <w:t>4.</w:t>
      </w:r>
      <w:r w:rsidR="00A53354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12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lang w:val="sk-SK"/>
        </w:rPr>
        <w:t xml:space="preserve">  </w:t>
      </w:r>
      <w:r w:rsidR="00A53354" w:rsidRPr="00A53354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13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lang w:val="sk-SK"/>
        </w:rPr>
        <w:t xml:space="preserve"> </w:t>
      </w:r>
      <w:r w:rsidR="00A53354">
        <w:rPr>
          <w:noProof/>
          <w:lang w:eastAsia="cs-CZ"/>
        </w:rPr>
        <w:drawing>
          <wp:inline distT="0" distB="0" distL="0" distR="0">
            <wp:extent cx="590550" cy="590550"/>
            <wp:effectExtent l="19050" t="0" r="0" b="0"/>
            <wp:docPr id="14" name="Obrázok 13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54">
        <w:rPr>
          <w:lang w:val="sk-SK"/>
        </w:rPr>
        <w:t xml:space="preserve">             </w:t>
      </w:r>
      <w:r w:rsidR="00F00E72">
        <w:rPr>
          <w:lang w:val="sk-SK"/>
        </w:rPr>
        <w:t xml:space="preserve">  </w:t>
      </w:r>
      <w:sdt>
        <w:sdtPr>
          <w:rPr>
            <w:sz w:val="40"/>
            <w:szCs w:val="40"/>
            <w:highlight w:val="blue"/>
            <w:lang w:val="sk-SK"/>
          </w:rPr>
          <w:alias w:val="Eurá"/>
          <w:tag w:val="Eurá"/>
          <w:id w:val="54517842"/>
          <w:placeholder>
            <w:docPart w:val="FC1359C6A6CF4B65924D632AA79F4D3F"/>
          </w:placeholder>
          <w:comboBox>
            <w:listItem w:displayText="????" w:value="????"/>
            <w:listItem w:displayText="5,0" w:value="5,0"/>
            <w:listItem w:displayText="0,5" w:value="0,5"/>
            <w:listItem w:displayText="0,05" w:value="0,05"/>
          </w:comboBox>
        </w:sdtPr>
        <w:sdtContent>
          <w:r w:rsidR="00A779FF">
            <w:rPr>
              <w:sz w:val="40"/>
              <w:szCs w:val="40"/>
              <w:highlight w:val="blue"/>
              <w:lang w:val="sk-SK"/>
            </w:rPr>
            <w:t xml:space="preserve">  ????  </w:t>
          </w:r>
        </w:sdtContent>
      </w:sdt>
      <w:r w:rsidR="00A53354">
        <w:rPr>
          <w:lang w:val="sk-SK"/>
        </w:rPr>
        <w:t xml:space="preserve">               </w:t>
      </w:r>
    </w:p>
    <w:p w:rsidR="008A010B" w:rsidRDefault="008A010B">
      <w:pPr>
        <w:rPr>
          <w:lang w:val="sk-SK"/>
        </w:rPr>
      </w:pPr>
    </w:p>
    <w:p w:rsidR="008A010B" w:rsidRDefault="008A010B">
      <w:pPr>
        <w:rPr>
          <w:lang w:val="sk-SK"/>
        </w:rPr>
      </w:pPr>
    </w:p>
    <w:p w:rsidR="008A010B" w:rsidRDefault="008D252F">
      <w:pPr>
        <w:rPr>
          <w:lang w:val="sk-SK"/>
        </w:rPr>
      </w:pPr>
      <w:r>
        <w:rPr>
          <w:lang w:val="sk-SK"/>
        </w:rPr>
        <w:t>5.</w:t>
      </w:r>
      <w:r w:rsidR="008A010B" w:rsidRPr="008A010B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1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 </w:t>
      </w:r>
      <w:r w:rsidR="00E86C50" w:rsidRPr="00E86C50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15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16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 </w:t>
      </w:r>
      <w:r w:rsidR="00E86C50" w:rsidRPr="00E86C50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17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9FF">
        <w:rPr>
          <w:lang w:val="sk-SK"/>
        </w:rPr>
        <w:t xml:space="preserve">               </w:t>
      </w:r>
      <w:sdt>
        <w:sdtPr>
          <w:rPr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4403157"/>
          <w:placeholder>
            <w:docPart w:val="DefaultPlaceholder_22675704"/>
          </w:placeholder>
          <w:comboBox>
            <w:listItem w:displayText="????" w:value="????"/>
            <w:listItem w:displayText="150,2" w:value="150,2"/>
            <w:listItem w:displayText="1,52" w:value="1,52"/>
            <w:listItem w:displayText="15,2" w:value="15,2"/>
            <w:listItem w:displayText="0,152" w:value="0,152"/>
          </w:comboBox>
        </w:sdtPr>
        <w:sdtContent>
          <w:r w:rsidR="00A779FF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</w:t>
          </w:r>
          <w:r w:rsidR="00A779FF" w:rsidRPr="00A779FF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>????</w:t>
          </w:r>
          <w:r w:rsidR="00A779FF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</w:t>
          </w:r>
        </w:sdtContent>
      </w:sdt>
    </w:p>
    <w:p w:rsidR="00E86C50" w:rsidRDefault="00E86C50">
      <w:pPr>
        <w:rPr>
          <w:lang w:val="sk-SK"/>
        </w:rPr>
      </w:pPr>
    </w:p>
    <w:p w:rsidR="00E86C50" w:rsidRDefault="008D252F">
      <w:pPr>
        <w:rPr>
          <w:lang w:val="sk-SK"/>
        </w:rPr>
      </w:pPr>
      <w:r>
        <w:rPr>
          <w:lang w:val="sk-SK"/>
        </w:rPr>
        <w:t>6.</w:t>
      </w:r>
      <w:r w:rsidR="00E86C50" w:rsidRPr="00E86C50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18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</w:t>
      </w:r>
      <w:r w:rsidR="00E86C50" w:rsidRPr="00E86C50">
        <w:rPr>
          <w:noProof/>
          <w:lang w:eastAsia="cs-CZ"/>
        </w:rPr>
        <w:drawing>
          <wp:inline distT="0" distB="0" distL="0" distR="0">
            <wp:extent cx="885825" cy="885825"/>
            <wp:effectExtent l="19050" t="0" r="9525" b="0"/>
            <wp:docPr id="19" name="Obrázok 9" descr="10 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EN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3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</w:t>
      </w:r>
      <w:r w:rsidR="00E86C50" w:rsidRPr="00E86C50">
        <w:rPr>
          <w:noProof/>
          <w:lang w:eastAsia="cs-CZ"/>
        </w:rPr>
        <w:drawing>
          <wp:inline distT="0" distB="0" distL="0" distR="0">
            <wp:extent cx="590550" cy="590550"/>
            <wp:effectExtent l="19050" t="0" r="0" b="0"/>
            <wp:docPr id="20" name="Obrázok 13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A85">
        <w:rPr>
          <w:lang w:val="sk-SK"/>
        </w:rPr>
        <w:t xml:space="preserve">  </w:t>
      </w:r>
      <w:r w:rsidR="00BF0ECD">
        <w:rPr>
          <w:lang w:val="sk-SK"/>
        </w:rPr>
        <w:t xml:space="preserve">  </w:t>
      </w:r>
      <w:r w:rsidR="00436A85">
        <w:rPr>
          <w:lang w:val="sk-SK"/>
        </w:rPr>
        <w:t xml:space="preserve">   </w:t>
      </w:r>
      <w:sdt>
        <w:sdtPr>
          <w:rPr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4403171"/>
          <w:placeholder>
            <w:docPart w:val="DefaultPlaceholder_22675704"/>
          </w:placeholder>
          <w:comboBox>
            <w:listItem w:displayText="????" w:value="????"/>
            <w:listItem w:displayText="61,0" w:value="61,0"/>
            <w:listItem w:displayText="6,1" w:value="6,1"/>
            <w:listItem w:displayText="0,61" w:value="0,61"/>
          </w:comboBox>
        </w:sdtPr>
        <w:sdtContent>
          <w:r w:rsidR="00BF0ECD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</w:t>
          </w:r>
          <w:r w:rsidR="00BF0ECD" w:rsidRPr="00BF0ECD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>????</w:t>
          </w:r>
          <w:r w:rsidR="00BF0ECD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</w:t>
          </w:r>
        </w:sdtContent>
      </w:sdt>
    </w:p>
    <w:p w:rsidR="00E86C50" w:rsidRDefault="00E86C50">
      <w:pPr>
        <w:rPr>
          <w:lang w:val="sk-SK"/>
        </w:rPr>
      </w:pPr>
    </w:p>
    <w:p w:rsidR="00E86C50" w:rsidRDefault="008D252F">
      <w:pPr>
        <w:rPr>
          <w:lang w:val="sk-SK"/>
        </w:rPr>
      </w:pPr>
      <w:r>
        <w:rPr>
          <w:lang w:val="sk-SK"/>
        </w:rPr>
        <w:t>7.</w:t>
      </w:r>
      <w:r w:rsidR="00E86C50" w:rsidRPr="00E86C50">
        <w:rPr>
          <w:noProof/>
          <w:lang w:eastAsia="cs-CZ"/>
        </w:rPr>
        <w:drawing>
          <wp:inline distT="0" distB="0" distL="0" distR="0">
            <wp:extent cx="1409700" cy="1409700"/>
            <wp:effectExtent l="0" t="0" r="0" b="0"/>
            <wp:docPr id="21" name="Obrázok 2" descr="1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34" cy="140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   </w:t>
      </w:r>
      <w:r w:rsidR="00E86C50" w:rsidRPr="00E86C50">
        <w:rPr>
          <w:noProof/>
          <w:lang w:eastAsia="cs-CZ"/>
        </w:rPr>
        <w:drawing>
          <wp:inline distT="0" distB="0" distL="0" distR="0">
            <wp:extent cx="723900" cy="723900"/>
            <wp:effectExtent l="19050" t="0" r="0" b="0"/>
            <wp:docPr id="24" name="Obrázok 10" descr="5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 </w:t>
      </w:r>
      <w:r w:rsidR="00E86C50" w:rsidRPr="00E86C50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22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23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ECD">
        <w:rPr>
          <w:lang w:val="sk-SK"/>
        </w:rPr>
        <w:t xml:space="preserve">  </w:t>
      </w:r>
      <w:sdt>
        <w:sdtPr>
          <w:rPr>
            <w:b/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4403178"/>
          <w:placeholder>
            <w:docPart w:val="DefaultPlaceholder_22675704"/>
          </w:placeholder>
          <w:comboBox>
            <w:listItem w:displayText="????" w:value="????"/>
            <w:listItem w:displayText="1,09" w:value="1,09"/>
            <w:listItem w:displayText="1,9" w:value="1,9"/>
            <w:listItem w:displayText="15,4" w:value="15,4"/>
            <w:listItem w:displayText="0,1522" w:value="0,1522"/>
          </w:comboBox>
        </w:sdtPr>
        <w:sdtContent>
          <w:r w:rsidR="00BF0ECD" w:rsidRPr="00BF0ECD">
            <w:rPr>
              <w:b/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????  </w:t>
          </w:r>
        </w:sdtContent>
      </w:sdt>
    </w:p>
    <w:p w:rsidR="00E86C50" w:rsidRDefault="00E86C50">
      <w:pPr>
        <w:rPr>
          <w:lang w:val="sk-SK"/>
        </w:rPr>
      </w:pPr>
    </w:p>
    <w:p w:rsidR="00E86C50" w:rsidRDefault="00E86C50">
      <w:pPr>
        <w:rPr>
          <w:lang w:val="sk-SK"/>
        </w:rPr>
      </w:pPr>
    </w:p>
    <w:p w:rsidR="00E86C50" w:rsidRDefault="008D252F">
      <w:pPr>
        <w:rPr>
          <w:lang w:val="sk-SK"/>
        </w:rPr>
      </w:pPr>
      <w:r>
        <w:rPr>
          <w:lang w:val="sk-SK"/>
        </w:rPr>
        <w:t>8.</w:t>
      </w:r>
      <w:r w:rsidR="00E86C50" w:rsidRPr="00E86C50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25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26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1066800" cy="1066800"/>
            <wp:effectExtent l="19050" t="0" r="0" b="0"/>
            <wp:docPr id="27" name="Obrázok 2" descr="1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7" cy="10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</w:t>
      </w:r>
      <w:r w:rsidR="00E86C50" w:rsidRPr="00E86C50">
        <w:rPr>
          <w:noProof/>
          <w:lang w:eastAsia="cs-CZ"/>
        </w:rPr>
        <w:drawing>
          <wp:inline distT="0" distB="0" distL="0" distR="0">
            <wp:extent cx="590550" cy="590550"/>
            <wp:effectExtent l="19050" t="0" r="0" b="0"/>
            <wp:docPr id="28" name="Obrázok 13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ECD">
        <w:rPr>
          <w:lang w:val="sk-SK"/>
        </w:rPr>
        <w:t xml:space="preserve">   </w:t>
      </w:r>
      <w:r w:rsidR="00772968">
        <w:rPr>
          <w:lang w:val="sk-SK"/>
        </w:rPr>
        <w:t xml:space="preserve"> </w:t>
      </w:r>
      <w:sdt>
        <w:sdtPr>
          <w:rPr>
            <w:b/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6795568"/>
          <w:placeholder>
            <w:docPart w:val="DefaultPlaceholder_22675704"/>
          </w:placeholder>
          <w:comboBox>
            <w:listItem w:displayText="????" w:value="????"/>
            <w:listItem w:displayText="4,11" w:value="4,11"/>
            <w:listItem w:displayText="5,1" w:value="5,1"/>
            <w:listItem w:displayText="5,01" w:value="5,01"/>
            <w:listItem w:displayText="0,51" w:value="0,51"/>
          </w:comboBox>
        </w:sdtPr>
        <w:sdtContent>
          <w:r w:rsidR="00B77195" w:rsidRPr="00B77195">
            <w:rPr>
              <w:b/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????  </w:t>
          </w:r>
        </w:sdtContent>
      </w:sdt>
    </w:p>
    <w:p w:rsidR="00E86C50" w:rsidRDefault="008D252F">
      <w:pPr>
        <w:rPr>
          <w:lang w:val="sk-SK"/>
        </w:rPr>
      </w:pPr>
      <w:r>
        <w:rPr>
          <w:lang w:val="sk-SK"/>
        </w:rPr>
        <w:t>9.</w:t>
      </w:r>
      <w:r w:rsidR="00E86C50" w:rsidRPr="00E86C50">
        <w:rPr>
          <w:noProof/>
          <w:lang w:eastAsia="cs-CZ"/>
        </w:rPr>
        <w:drawing>
          <wp:inline distT="0" distB="0" distL="0" distR="0">
            <wp:extent cx="723900" cy="723900"/>
            <wp:effectExtent l="19050" t="0" r="0" b="0"/>
            <wp:docPr id="29" name="Obrázok 10" descr="5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30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 w:rsidRPr="00E86C50">
        <w:rPr>
          <w:noProof/>
          <w:lang w:eastAsia="cs-CZ"/>
        </w:rPr>
        <w:drawing>
          <wp:inline distT="0" distB="0" distL="0" distR="0">
            <wp:extent cx="590550" cy="590550"/>
            <wp:effectExtent l="19050" t="0" r="0" b="0"/>
            <wp:docPr id="31" name="Obrázok 13" descr="1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n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C50">
        <w:rPr>
          <w:lang w:val="sk-SK"/>
        </w:rPr>
        <w:t xml:space="preserve">          </w:t>
      </w:r>
      <w:sdt>
        <w:sdtPr>
          <w:rPr>
            <w:b/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6795576"/>
          <w:placeholder>
            <w:docPart w:val="DefaultPlaceholder_22675704"/>
          </w:placeholder>
          <w:comboBox>
            <w:listItem w:displayText="????" w:value="????"/>
            <w:listItem w:displayText="9,0" w:value="9,0"/>
            <w:listItem w:displayText="0,9" w:value="0,9"/>
            <w:listItem w:displayText="0,09" w:value="0,09"/>
            <w:listItem w:displayText="O,009" w:value="O,009"/>
          </w:comboBox>
        </w:sdtPr>
        <w:sdtContent>
          <w:r w:rsidR="00B77195">
            <w:rPr>
              <w:b/>
              <w:color w:val="000000" w:themeColor="text1"/>
              <w:sz w:val="40"/>
              <w:szCs w:val="40"/>
              <w:shd w:val="clear" w:color="auto" w:fill="0000FF"/>
              <w:lang w:val="sk-SK"/>
            </w:rPr>
            <w:t>????</w:t>
          </w:r>
        </w:sdtContent>
      </w:sdt>
      <w:r w:rsidR="00B77195">
        <w:rPr>
          <w:lang w:val="sk-SK"/>
        </w:rPr>
        <w:t xml:space="preserve">  </w:t>
      </w:r>
    </w:p>
    <w:p w:rsidR="001E1DB7" w:rsidRDefault="001E1DB7">
      <w:pPr>
        <w:rPr>
          <w:lang w:val="sk-SK"/>
        </w:rPr>
      </w:pPr>
    </w:p>
    <w:p w:rsidR="001E1DB7" w:rsidRDefault="008D252F">
      <w:pPr>
        <w:rPr>
          <w:shd w:val="clear" w:color="auto" w:fill="0000FF"/>
          <w:lang w:val="sk-SK"/>
        </w:rPr>
      </w:pPr>
      <w:r>
        <w:rPr>
          <w:lang w:val="sk-SK"/>
        </w:rPr>
        <w:lastRenderedPageBreak/>
        <w:t>10.</w:t>
      </w:r>
      <w:r w:rsidR="001E1DB7" w:rsidRPr="001E1DB7">
        <w:rPr>
          <w:noProof/>
          <w:lang w:eastAsia="cs-CZ"/>
        </w:rPr>
        <w:drawing>
          <wp:inline distT="0" distB="0" distL="0" distR="0">
            <wp:extent cx="885825" cy="885825"/>
            <wp:effectExtent l="19050" t="0" r="9525" b="0"/>
            <wp:docPr id="32" name="Obrázok 9" descr="10 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EN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3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885825" cy="885825"/>
            <wp:effectExtent l="19050" t="0" r="9525" b="0"/>
            <wp:docPr id="33" name="Obrázok 9" descr="10 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EN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3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885825" cy="885825"/>
            <wp:effectExtent l="19050" t="0" r="9525" b="0"/>
            <wp:docPr id="34" name="Obrázok 9" descr="10 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CEN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3" cy="8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1000125" cy="1000125"/>
            <wp:effectExtent l="19050" t="0" r="9525" b="0"/>
            <wp:docPr id="35" name="Obrázok 8" descr="2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en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695325" cy="695325"/>
            <wp:effectExtent l="19050" t="0" r="9525" b="0"/>
            <wp:docPr id="36" name="Obrázok 11" descr="2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en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>
        <w:rPr>
          <w:lang w:val="sk-SK"/>
        </w:rPr>
        <w:t xml:space="preserve">  </w:t>
      </w:r>
      <w:sdt>
        <w:sdtPr>
          <w:rPr>
            <w:b/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6795589"/>
          <w:placeholder>
            <w:docPart w:val="DefaultPlaceholder_22675704"/>
          </w:placeholder>
          <w:comboBox>
            <w:listItem w:displayText="????" w:value="????"/>
            <w:listItem w:displayText="52,0" w:value="52,0"/>
            <w:listItem w:displayText="5,2" w:value="5,2"/>
            <w:listItem w:displayText="5,02" w:value="5,02"/>
            <w:listItem w:displayText="0,52" w:value="0,52"/>
          </w:comboBox>
        </w:sdtPr>
        <w:sdtContent>
          <w:r w:rsidR="001E1DB7" w:rsidRPr="001E1DB7">
            <w:rPr>
              <w:b/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????  </w:t>
          </w:r>
        </w:sdtContent>
      </w:sdt>
      <w:r w:rsidR="001E1DB7">
        <w:rPr>
          <w:shd w:val="clear" w:color="auto" w:fill="0000FF"/>
          <w:lang w:val="sk-SK"/>
        </w:rPr>
        <w:t xml:space="preserve">  </w:t>
      </w:r>
    </w:p>
    <w:p w:rsidR="001E1DB7" w:rsidRDefault="001E1DB7">
      <w:pPr>
        <w:rPr>
          <w:shd w:val="clear" w:color="auto" w:fill="0000FF"/>
          <w:lang w:val="sk-SK"/>
        </w:rPr>
      </w:pPr>
    </w:p>
    <w:p w:rsidR="001E1DB7" w:rsidRDefault="008D252F">
      <w:pPr>
        <w:rPr>
          <w:color w:val="000000" w:themeColor="text1"/>
          <w:shd w:val="clear" w:color="auto" w:fill="0000FF"/>
          <w:lang w:val="sk-SK"/>
        </w:rPr>
      </w:pPr>
      <w:r>
        <w:rPr>
          <w:lang w:val="sk-SK"/>
        </w:rPr>
        <w:t>11.</w:t>
      </w:r>
      <w:r w:rsidR="001E1DB7" w:rsidRPr="001E1DB7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37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38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B7" w:rsidRPr="001E1DB7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39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A1" w:rsidRPr="00E93BA1">
        <w:rPr>
          <w:noProof/>
          <w:lang w:eastAsia="cs-CZ"/>
        </w:rPr>
        <w:drawing>
          <wp:inline distT="0" distB="0" distL="0" distR="0">
            <wp:extent cx="723900" cy="723900"/>
            <wp:effectExtent l="19050" t="0" r="0" b="0"/>
            <wp:docPr id="40" name="Obrázok 10" descr="5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A1">
        <w:rPr>
          <w:lang w:val="sk-SK"/>
        </w:rPr>
        <w:t xml:space="preserve">    </w:t>
      </w:r>
      <w:sdt>
        <w:sdtPr>
          <w:rPr>
            <w:b/>
            <w:color w:val="000000" w:themeColor="text1"/>
            <w:sz w:val="36"/>
            <w:szCs w:val="36"/>
            <w:shd w:val="clear" w:color="auto" w:fill="0000FF"/>
            <w:lang w:val="sk-SK"/>
          </w:rPr>
          <w:id w:val="16795605"/>
          <w:placeholder>
            <w:docPart w:val="DefaultPlaceholder_22675704"/>
          </w:placeholder>
          <w:comboBox>
            <w:listItem w:displayText="????" w:value="????"/>
            <w:listItem w:displayText="6,5" w:value="6,5"/>
            <w:listItem w:displayText="6,005" w:value="6,005"/>
            <w:listItem w:displayText="6,05" w:value="6,05"/>
            <w:listItem w:displayText="65,0" w:value="65,0"/>
          </w:comboBox>
        </w:sdtPr>
        <w:sdtContent>
          <w:r w:rsidR="00E93BA1" w:rsidRPr="00E93BA1">
            <w:rPr>
              <w:b/>
              <w:color w:val="000000" w:themeColor="text1"/>
              <w:sz w:val="36"/>
              <w:szCs w:val="36"/>
              <w:shd w:val="clear" w:color="auto" w:fill="0000FF"/>
              <w:lang w:val="sk-SK"/>
            </w:rPr>
            <w:t xml:space="preserve">  ????</w:t>
          </w:r>
          <w:r w:rsidR="00E93BA1">
            <w:rPr>
              <w:b/>
              <w:color w:val="000000" w:themeColor="text1"/>
              <w:sz w:val="36"/>
              <w:szCs w:val="36"/>
              <w:shd w:val="clear" w:color="auto" w:fill="0000FF"/>
              <w:lang w:val="sk-SK"/>
            </w:rPr>
            <w:t xml:space="preserve">  </w:t>
          </w:r>
        </w:sdtContent>
      </w:sdt>
      <w:r w:rsidR="00E93BA1">
        <w:rPr>
          <w:color w:val="000000" w:themeColor="text1"/>
          <w:shd w:val="clear" w:color="auto" w:fill="0000FF"/>
          <w:lang w:val="sk-SK"/>
        </w:rPr>
        <w:t xml:space="preserve">  </w:t>
      </w:r>
    </w:p>
    <w:p w:rsidR="00E93BA1" w:rsidRDefault="00E93BA1" w:rsidP="00E93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  <w:shd w:val="clear" w:color="auto" w:fill="0000FF"/>
          <w:lang w:val="sk-SK"/>
        </w:rPr>
      </w:pPr>
    </w:p>
    <w:p w:rsidR="00E93BA1" w:rsidRDefault="00E93BA1" w:rsidP="00E93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k-SK"/>
        </w:rPr>
      </w:pPr>
      <w:r w:rsidRPr="00E93BA1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41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Pr="00E93BA1">
        <w:rPr>
          <w:noProof/>
          <w:lang w:eastAsia="cs-CZ"/>
        </w:rPr>
        <w:drawing>
          <wp:inline distT="0" distB="0" distL="0" distR="0">
            <wp:extent cx="1066800" cy="1066800"/>
            <wp:effectExtent l="19050" t="0" r="0" b="0"/>
            <wp:docPr id="42" name="Obrázok 2" descr="1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7" cy="10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Pr="00E93BA1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43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BA1">
        <w:rPr>
          <w:noProof/>
          <w:lang w:eastAsia="cs-CZ"/>
        </w:rPr>
        <w:drawing>
          <wp:inline distT="0" distB="0" distL="0" distR="0">
            <wp:extent cx="1066800" cy="1066800"/>
            <wp:effectExtent l="19050" t="0" r="0" b="0"/>
            <wp:docPr id="44" name="Obrázok 2" descr="1E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uR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7" cy="10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BA1">
        <w:rPr>
          <w:noProof/>
          <w:lang w:eastAsia="cs-CZ"/>
        </w:rPr>
        <w:drawing>
          <wp:inline distT="0" distB="0" distL="0" distR="0">
            <wp:extent cx="723900" cy="723900"/>
            <wp:effectExtent l="19050" t="0" r="0" b="0"/>
            <wp:docPr id="50" name="Obrázok 10" descr="5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en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52F">
        <w:rPr>
          <w:lang w:val="sk-SK"/>
        </w:rPr>
        <w:t>12.</w:t>
      </w:r>
      <w:r w:rsidRPr="00E93BA1">
        <w:rPr>
          <w:noProof/>
          <w:lang w:eastAsia="cs-CZ"/>
        </w:rPr>
        <w:drawing>
          <wp:inline distT="0" distB="0" distL="0" distR="0">
            <wp:extent cx="1312545" cy="1312545"/>
            <wp:effectExtent l="19050" t="0" r="1905" b="0"/>
            <wp:docPr id="45" name="Obrázok 6" descr="2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U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1" cy="131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Pr="00E93BA1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46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Pr="00E93BA1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47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Pr="00E93BA1">
        <w:rPr>
          <w:noProof/>
          <w:lang w:eastAsia="cs-CZ"/>
        </w:rPr>
        <w:drawing>
          <wp:inline distT="0" distB="0" distL="0" distR="0">
            <wp:extent cx="914400" cy="914400"/>
            <wp:effectExtent l="19050" t="0" r="0" b="0"/>
            <wp:docPr id="48" name="Obrázok 5" descr="5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n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75" cy="9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 w:rsidRPr="00E93BA1">
        <w:rPr>
          <w:noProof/>
          <w:lang w:eastAsia="cs-CZ"/>
        </w:rPr>
        <w:drawing>
          <wp:inline distT="0" distB="0" distL="0" distR="0">
            <wp:extent cx="1000125" cy="1000125"/>
            <wp:effectExtent l="19050" t="0" r="9525" b="0"/>
            <wp:docPr id="49" name="Obrázok 8" descr="20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en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A1" w:rsidRDefault="00E93BA1">
      <w:pPr>
        <w:rPr>
          <w:color w:val="000000" w:themeColor="text1"/>
          <w:sz w:val="40"/>
          <w:szCs w:val="40"/>
          <w:lang w:val="sk-SK"/>
        </w:rPr>
      </w:pPr>
      <w:r w:rsidRPr="00FE610C">
        <w:rPr>
          <w:color w:val="000000" w:themeColor="text1"/>
          <w:sz w:val="40"/>
          <w:szCs w:val="40"/>
          <w:shd w:val="clear" w:color="auto" w:fill="0000FF"/>
          <w:lang w:val="sk-SK"/>
        </w:rPr>
        <w:t xml:space="preserve">  </w:t>
      </w:r>
      <w:sdt>
        <w:sdtPr>
          <w:rPr>
            <w:color w:val="000000" w:themeColor="text1"/>
            <w:sz w:val="40"/>
            <w:szCs w:val="40"/>
            <w:shd w:val="clear" w:color="auto" w:fill="0000FF"/>
            <w:lang w:val="sk-SK"/>
          </w:rPr>
          <w:alias w:val="Euro"/>
          <w:tag w:val="Euro"/>
          <w:id w:val="16795616"/>
          <w:placeholder>
            <w:docPart w:val="F2A4E37271E14BD3827A7462DD4A327E"/>
          </w:placeholder>
          <w:comboBox>
            <w:listItem w:displayText="????" w:value="????"/>
            <w:listItem w:displayText="9,70" w:value="9,70"/>
            <w:listItem w:displayText="178,5" w:value="178,5"/>
            <w:listItem w:displayText="8,175" w:value="8,175"/>
            <w:listItem w:displayText="9,75" w:value="9,75"/>
          </w:comboBox>
        </w:sdtPr>
        <w:sdtContent>
          <w:r w:rsidR="00FE610C" w:rsidRPr="00FE610C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>????</w:t>
          </w:r>
          <w:r w:rsidR="00A97A38">
            <w:rPr>
              <w:color w:val="000000" w:themeColor="text1"/>
              <w:sz w:val="40"/>
              <w:szCs w:val="40"/>
              <w:shd w:val="clear" w:color="auto" w:fill="0000FF"/>
              <w:lang w:val="sk-SK"/>
            </w:rPr>
            <w:t xml:space="preserve">  </w:t>
          </w:r>
        </w:sdtContent>
      </w:sdt>
      <w:r w:rsidRPr="00FE610C">
        <w:rPr>
          <w:color w:val="000000" w:themeColor="text1"/>
          <w:sz w:val="40"/>
          <w:szCs w:val="40"/>
          <w:lang w:val="sk-SK"/>
        </w:rPr>
        <w:t xml:space="preserve">      </w:t>
      </w:r>
      <w:r w:rsidR="008D252F">
        <w:rPr>
          <w:color w:val="000000" w:themeColor="text1"/>
          <w:sz w:val="40"/>
          <w:szCs w:val="40"/>
          <w:lang w:val="sk-SK"/>
        </w:rPr>
        <w:t>Hodnotenie: 12-11, 10-9, 8-6, 5-3,2-0</w:t>
      </w:r>
    </w:p>
    <w:p w:rsidR="008D252F" w:rsidRPr="00915F0E" w:rsidRDefault="008D252F">
      <w:pPr>
        <w:rPr>
          <w:color w:val="000000" w:themeColor="text1"/>
          <w:sz w:val="10"/>
          <w:szCs w:val="10"/>
        </w:rPr>
      </w:pPr>
      <w:r w:rsidRPr="00915F0E">
        <w:rPr>
          <w:color w:val="000000" w:themeColor="text1"/>
          <w:sz w:val="10"/>
          <w:szCs w:val="10"/>
          <w:lang w:val="sk-SK"/>
        </w:rPr>
        <w:t xml:space="preserve">       </w:t>
      </w:r>
      <w:r w:rsidR="00915F0E" w:rsidRPr="00915F0E">
        <w:rPr>
          <w:color w:val="000000" w:themeColor="text1"/>
          <w:sz w:val="10"/>
          <w:szCs w:val="10"/>
          <w:lang w:val="sk-SK"/>
        </w:rPr>
        <w:t xml:space="preserve">                                                       </w:t>
      </w:r>
      <w:r w:rsidRPr="00915F0E">
        <w:rPr>
          <w:color w:val="000000" w:themeColor="text1"/>
          <w:sz w:val="10"/>
          <w:szCs w:val="10"/>
          <w:lang w:val="sk-SK"/>
        </w:rPr>
        <w:t xml:space="preserve">         Správne odpovede: </w:t>
      </w:r>
      <w:r w:rsidR="00A97A38" w:rsidRPr="00915F0E">
        <w:rPr>
          <w:color w:val="000000" w:themeColor="text1"/>
          <w:sz w:val="10"/>
          <w:szCs w:val="10"/>
          <w:lang w:val="sk-SK"/>
        </w:rPr>
        <w:t>/odzadu 9,75; 6,05</w:t>
      </w:r>
      <w:r w:rsidR="00915F0E" w:rsidRPr="00915F0E">
        <w:rPr>
          <w:color w:val="000000" w:themeColor="text1"/>
          <w:sz w:val="10"/>
          <w:szCs w:val="10"/>
          <w:lang w:val="sk-SK"/>
        </w:rPr>
        <w:t>;0,52;0,09;5,01;1,09;0,61;1,52;0,05;2,35;2,70;1,02</w:t>
      </w:r>
      <w:r w:rsidR="00915F0E" w:rsidRPr="00915F0E">
        <w:rPr>
          <w:color w:val="000000" w:themeColor="text1"/>
          <w:sz w:val="10"/>
          <w:szCs w:val="10"/>
        </w:rPr>
        <w:t>/</w:t>
      </w:r>
    </w:p>
    <w:p w:rsidR="00E93BA1" w:rsidRDefault="00E93BA1">
      <w:pPr>
        <w:rPr>
          <w:lang w:val="sk-SK"/>
        </w:rPr>
      </w:pPr>
    </w:p>
    <w:p w:rsidR="00E93BA1" w:rsidRDefault="00456A10">
      <w:pPr>
        <w:rPr>
          <w:lang w:val="sk-SK"/>
        </w:rPr>
      </w:pPr>
      <w:r>
        <w:rPr>
          <w:lang w:val="sk-SK"/>
        </w:rPr>
        <w:t xml:space="preserve">                                                             Vypracovala: Mgr. V.Poliaková, poliakovaviera</w:t>
      </w:r>
      <w:r>
        <w:rPr>
          <w:rFonts w:ascii="Segoe UI" w:hAnsi="Segoe UI" w:cs="Segoe UI"/>
          <w:lang w:val="sk-SK"/>
        </w:rPr>
        <w:t>@</w:t>
      </w:r>
      <w:r>
        <w:rPr>
          <w:lang w:val="sk-SK"/>
        </w:rPr>
        <w:t>centrum.sk</w:t>
      </w:r>
    </w:p>
    <w:sectPr w:rsidR="00E93BA1" w:rsidSect="00E3392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26C" w:rsidRDefault="009D426C" w:rsidP="009E211B">
      <w:pPr>
        <w:spacing w:after="0" w:line="240" w:lineRule="auto"/>
      </w:pPr>
      <w:r>
        <w:separator/>
      </w:r>
    </w:p>
  </w:endnote>
  <w:endnote w:type="continuationSeparator" w:id="0">
    <w:p w:rsidR="009D426C" w:rsidRDefault="009D426C" w:rsidP="009E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1422E3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1422E3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1422E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26C" w:rsidRDefault="009D426C" w:rsidP="009E211B">
      <w:pPr>
        <w:spacing w:after="0" w:line="240" w:lineRule="auto"/>
      </w:pPr>
      <w:r>
        <w:separator/>
      </w:r>
    </w:p>
  </w:footnote>
  <w:footnote w:type="continuationSeparator" w:id="0">
    <w:p w:rsidR="009D426C" w:rsidRDefault="009D426C" w:rsidP="009E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DD34BD">
    <w:pPr>
      <w:pStyle w:val="Hlavika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876" o:spid="_x0000_s2068" type="#_x0000_t75" style="position:absolute;margin-left:0;margin-top:0;width:985.9pt;height:985.9pt;z-index:-251657216;mso-position-horizontal:center;mso-position-horizontal-relative:margin;mso-position-vertical:center;mso-position-vertical-relative:margin" o:allowincell="f">
          <v:imagedata r:id="rId1" o:title="1EuR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DD34BD">
    <w:pPr>
      <w:pStyle w:val="Hlavika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877" o:spid="_x0000_s2069" type="#_x0000_t75" style="position:absolute;margin-left:0;margin-top:0;width:985.9pt;height:985.9pt;z-index:-251656192;mso-position-horizontal:center;mso-position-horizontal-relative:margin;mso-position-vertical:center;mso-position-vertical-relative:margin" o:allowincell="f">
          <v:imagedata r:id="rId1" o:title="1EuR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E3" w:rsidRDefault="00DD34BD">
    <w:pPr>
      <w:pStyle w:val="Hlavika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875" o:spid="_x0000_s2067" type="#_x0000_t75" style="position:absolute;margin-left:0;margin-top:0;width:985.9pt;height:985.9pt;z-index:-251658240;mso-position-horizontal:center;mso-position-horizontal-relative:margin;mso-position-vertical:center;mso-position-vertical-relative:margin" o:allowincell="f">
          <v:imagedata r:id="rId1" o:title="1EuR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attachedTemplate r:id="rId1"/>
  <w:documentProtection w:edit="forms" w:formatting="1" w:enforcement="1" w:cryptProviderType="rsaFull" w:cryptAlgorithmClass="hash" w:cryptAlgorithmType="typeAny" w:cryptAlgorithmSid="4" w:cryptSpinCount="100000" w:hash="5xctbGjd6SO6yBkQO17gx+U1X0Y=" w:salt="4iLz3PhJ9Hbjzw42+UtHsA=="/>
  <w:defaultTabStop w:val="708"/>
  <w:hyphenationZone w:val="425"/>
  <w:doNotShadeFormData/>
  <w:characterSpacingControl w:val="doNotCompress"/>
  <w:hdrShapeDefaults>
    <o:shapedefaults v:ext="edit" spidmax="17410">
      <o:colormenu v:ext="edit" fillcolor="#00b0f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3615E"/>
    <w:rsid w:val="0009649D"/>
    <w:rsid w:val="000C3B6D"/>
    <w:rsid w:val="000D7EDF"/>
    <w:rsid w:val="001422E3"/>
    <w:rsid w:val="00156625"/>
    <w:rsid w:val="001633CE"/>
    <w:rsid w:val="001E1DB7"/>
    <w:rsid w:val="00400879"/>
    <w:rsid w:val="00436A85"/>
    <w:rsid w:val="00446B2B"/>
    <w:rsid w:val="00456A10"/>
    <w:rsid w:val="005B2A8D"/>
    <w:rsid w:val="00626F57"/>
    <w:rsid w:val="0064144B"/>
    <w:rsid w:val="00686903"/>
    <w:rsid w:val="00772968"/>
    <w:rsid w:val="00871CE7"/>
    <w:rsid w:val="008A010B"/>
    <w:rsid w:val="008C26A6"/>
    <w:rsid w:val="008D252F"/>
    <w:rsid w:val="008F5E12"/>
    <w:rsid w:val="00915F0E"/>
    <w:rsid w:val="009D426C"/>
    <w:rsid w:val="009E211B"/>
    <w:rsid w:val="00A53354"/>
    <w:rsid w:val="00A779FF"/>
    <w:rsid w:val="00A97A38"/>
    <w:rsid w:val="00AE6D3A"/>
    <w:rsid w:val="00B31ECD"/>
    <w:rsid w:val="00B3615E"/>
    <w:rsid w:val="00B77195"/>
    <w:rsid w:val="00BB5EE7"/>
    <w:rsid w:val="00BF0ECD"/>
    <w:rsid w:val="00C4609B"/>
    <w:rsid w:val="00C73987"/>
    <w:rsid w:val="00DD34BD"/>
    <w:rsid w:val="00E3392B"/>
    <w:rsid w:val="00E40E79"/>
    <w:rsid w:val="00E86C50"/>
    <w:rsid w:val="00E93BA1"/>
    <w:rsid w:val="00F00E72"/>
    <w:rsid w:val="00F8707A"/>
    <w:rsid w:val="00FE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339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9E2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E211B"/>
  </w:style>
  <w:style w:type="paragraph" w:styleId="Pta">
    <w:name w:val="footer"/>
    <w:basedOn w:val="Normlny"/>
    <w:link w:val="PtaChar"/>
    <w:uiPriority w:val="99"/>
    <w:semiHidden/>
    <w:unhideWhenUsed/>
    <w:rsid w:val="009E2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E211B"/>
  </w:style>
  <w:style w:type="paragraph" w:styleId="Textbubliny">
    <w:name w:val="Balloon Text"/>
    <w:basedOn w:val="Normlny"/>
    <w:link w:val="TextbublinyChar"/>
    <w:uiPriority w:val="99"/>
    <w:semiHidden/>
    <w:unhideWhenUsed/>
    <w:rsid w:val="0064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4144B"/>
    <w:rPr>
      <w:rFonts w:ascii="Tahoma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64144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My%20Documents\Matematika%202008%2009\i%20-pracovn&#233;%20listy%20Vierka\i%20cvi&#269;%20s%20eurami%20Vierka%20desat%20ci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D44D539-58D5-47D6-BC96-6E051F536E24}"/>
      </w:docPartPr>
      <w:docPartBody>
        <w:p w:rsidR="0054270A" w:rsidRDefault="00BE7816">
          <w:r w:rsidRPr="006E63C7">
            <w:rPr>
              <w:rStyle w:val="Textzstupnhosymbolu"/>
            </w:rPr>
            <w:t>Vyberte položku.</w:t>
          </w:r>
        </w:p>
      </w:docPartBody>
    </w:docPart>
    <w:docPart>
      <w:docPartPr>
        <w:name w:val="8044F1950C214C9EA36ABA77EF91610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EFB0C41-25FE-48FD-85EC-B92EDEC2D32E}"/>
      </w:docPartPr>
      <w:docPartBody>
        <w:p w:rsidR="0054270A" w:rsidRDefault="00BE7816" w:rsidP="00BE7816">
          <w:pPr>
            <w:pStyle w:val="8044F1950C214C9EA36ABA77EF916109"/>
          </w:pPr>
          <w:r w:rsidRPr="006E63C7">
            <w:rPr>
              <w:rStyle w:val="Textzstupnhosymbolu"/>
            </w:rPr>
            <w:t>Vyberte položku.</w:t>
          </w:r>
        </w:p>
      </w:docPartBody>
    </w:docPart>
    <w:docPart>
      <w:docPartPr>
        <w:name w:val="FC1359C6A6CF4B65924D632AA79F4D3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E968662-2D55-4DD9-925C-F7D23A24B2D0}"/>
      </w:docPartPr>
      <w:docPartBody>
        <w:p w:rsidR="0054270A" w:rsidRDefault="00BE7816" w:rsidP="00BE7816">
          <w:pPr>
            <w:pStyle w:val="FC1359C6A6CF4B65924D632AA79F4D3F"/>
          </w:pPr>
          <w:r w:rsidRPr="006E63C7">
            <w:rPr>
              <w:rStyle w:val="Textzstupnhosymbolu"/>
            </w:rPr>
            <w:t>Vyberte položku.</w:t>
          </w:r>
        </w:p>
      </w:docPartBody>
    </w:docPart>
    <w:docPart>
      <w:docPartPr>
        <w:name w:val="2343481E6AD34EF59014CD288B5DDD2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B0C9095-7F3A-4D5D-BED2-6204A5768134}"/>
      </w:docPartPr>
      <w:docPartBody>
        <w:p w:rsidR="00124EDF" w:rsidRDefault="00B503D7" w:rsidP="00B503D7">
          <w:pPr>
            <w:pStyle w:val="2343481E6AD34EF59014CD288B5DDD23"/>
          </w:pPr>
          <w:r w:rsidRPr="006E63C7">
            <w:rPr>
              <w:rStyle w:val="Textzstupnhosymbolu"/>
            </w:rPr>
            <w:t>Vyberte položku.</w:t>
          </w:r>
        </w:p>
      </w:docPartBody>
    </w:docPart>
    <w:docPart>
      <w:docPartPr>
        <w:name w:val="F2A4E37271E14BD3827A7462DD4A327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1C7EDD9-FE40-425F-8C3A-A0CE255768B2}"/>
      </w:docPartPr>
      <w:docPartBody>
        <w:p w:rsidR="00124EDF" w:rsidRDefault="00B503D7" w:rsidP="00B503D7">
          <w:pPr>
            <w:pStyle w:val="F2A4E37271E14BD3827A7462DD4A327E"/>
          </w:pPr>
          <w:r w:rsidRPr="006E63C7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7816"/>
    <w:rsid w:val="00124EDF"/>
    <w:rsid w:val="0054270A"/>
    <w:rsid w:val="00591610"/>
    <w:rsid w:val="00B503D7"/>
    <w:rsid w:val="00BE7816"/>
    <w:rsid w:val="00FE2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270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503D7"/>
    <w:rPr>
      <w:color w:val="808080"/>
    </w:rPr>
  </w:style>
  <w:style w:type="paragraph" w:customStyle="1" w:styleId="8044F1950C214C9EA36ABA77EF916109">
    <w:name w:val="8044F1950C214C9EA36ABA77EF916109"/>
    <w:rsid w:val="00BE7816"/>
  </w:style>
  <w:style w:type="paragraph" w:customStyle="1" w:styleId="FC1359C6A6CF4B65924D632AA79F4D3F">
    <w:name w:val="FC1359C6A6CF4B65924D632AA79F4D3F"/>
    <w:rsid w:val="00BE7816"/>
  </w:style>
  <w:style w:type="paragraph" w:customStyle="1" w:styleId="2343481E6AD34EF59014CD288B5DDD23">
    <w:name w:val="2343481E6AD34EF59014CD288B5DDD23"/>
    <w:rsid w:val="00B503D7"/>
    <w:rPr>
      <w:rFonts w:eastAsiaTheme="minorHAnsi"/>
      <w:lang w:eastAsia="en-US"/>
    </w:rPr>
  </w:style>
  <w:style w:type="paragraph" w:customStyle="1" w:styleId="E44A181BAF004B54B4658944E15C4E52">
    <w:name w:val="E44A181BAF004B54B4658944E15C4E52"/>
    <w:rsid w:val="00B503D7"/>
    <w:rPr>
      <w:rFonts w:eastAsiaTheme="minorHAnsi"/>
      <w:lang w:eastAsia="en-US"/>
    </w:rPr>
  </w:style>
  <w:style w:type="paragraph" w:customStyle="1" w:styleId="72FDF4C084774F0B826E8AC0B379018A">
    <w:name w:val="72FDF4C084774F0B826E8AC0B379018A"/>
    <w:rsid w:val="00B503D7"/>
  </w:style>
  <w:style w:type="paragraph" w:customStyle="1" w:styleId="F2A4E37271E14BD3827A7462DD4A327E">
    <w:name w:val="F2A4E37271E14BD3827A7462DD4A327E"/>
    <w:rsid w:val="00B503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7F742-D25F-40DD-A615-5CA60648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 cvič s eurami Vierka desat cis</Template>
  <TotalTime>179</TotalTime>
  <Pages>3</Pages>
  <Words>113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ZS Demandice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Riaditel</dc:creator>
  <cp:keywords/>
  <dc:description/>
  <cp:lastModifiedBy>Riaditel</cp:lastModifiedBy>
  <cp:revision>7</cp:revision>
  <dcterms:created xsi:type="dcterms:W3CDTF">2009-10-22T20:01:00Z</dcterms:created>
  <dcterms:modified xsi:type="dcterms:W3CDTF">2009-11-10T17:06:00Z</dcterms:modified>
</cp:coreProperties>
</file>